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E7"/>
  <w:body>
    <w:p w:rsidR="00D27792" w:rsidRDefault="002F64CE" w:rsidP="004421CA">
      <w:pPr>
        <w:snapToGrid w:val="0"/>
        <w:rPr>
          <w:rFonts w:ascii="メイリオ" w:eastAsia="メイリオ" w:hAnsi="メイリオ" w:cs="メイリオ"/>
        </w:rPr>
        <w:sectPr w:rsidR="00D27792" w:rsidSect="00D27792">
          <w:type w:val="continuous"/>
          <w:pgSz w:w="11905" w:h="16837" w:code="9"/>
          <w:pgMar w:top="720" w:right="720" w:bottom="720" w:left="720" w:header="720" w:footer="720" w:gutter="0"/>
          <w:paperSrc w:first="4" w:other="4"/>
          <w:cols w:space="424"/>
          <w:docGrid w:linePitch="286"/>
        </w:sectPr>
      </w:pPr>
      <w:r>
        <w:rPr>
          <w:rFonts w:ascii="メイリオ" w:eastAsia="メイリオ" w:hAnsi="メイリオ" w:cs="メイリオ"/>
          <w:noProof/>
        </w:rPr>
        <w:pict>
          <v:group id="グループ化 9" o:spid="_x0000_s1037" style="position:absolute;left:0;text-align:left;margin-left:407.25pt;margin-top:-23.25pt;width:143.25pt;height:136.5pt;z-index:251646976" coordsize="14249,14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テキスト ボックス 5" o:spid="_x0000_s1027" type="#_x0000_t202" style="position:absolute;top:7868;width:14249;height:68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ajXsIA&#10;AADaAAAADwAAAGRycy9kb3ducmV2LnhtbESPQYvCMBSE7wv+h/AEb2u6ukrpmhYRFPVmFcHbo3nb&#10;lm1eShO1/nuzIHgcZuYbZpH1phE36lxtWcHXOAJBXFhdc6ngdFx/xiCcR9bYWCYFD3KQpYOPBSba&#10;3vlAt9yXIkDYJaig8r5NpHRFRQbd2LbEwfu1nUEfZFdK3eE9wE0jJ1E0lwZrDgsVtrSqqPjLr0ZB&#10;NK0vj92l/N7beRybWbHuN+dGqdGwX/6A8NT7d/jV3moFM/i/Em6AT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NqNewgAAANoAAAAPAAAAAAAAAAAAAAAAAJgCAABkcnMvZG93&#10;bnJldi54bWxQSwUGAAAAAAQABAD1AAAAhwMAAAAA&#10;" filled="f" stroked="f" strokeweight="4.5pt">
              <v:stroke linestyle="thinThin"/>
              <v:textbox>
                <w:txbxContent>
                  <w:p w:rsidR="00EC65AC" w:rsidRPr="00CC1C5E" w:rsidRDefault="00E07730" w:rsidP="004A317D">
                    <w:pPr>
                      <w:snapToGrid w:val="0"/>
                      <w:jc w:val="left"/>
                      <w:rPr>
                        <w:rFonts w:ascii="HGP創英角ﾎﾟｯﾌﾟ体" w:eastAsia="HGP創英角ﾎﾟｯﾌﾟ体" w:hAnsi="HGP創英角ﾎﾟｯﾌﾟ体" w:hint="eastAsia"/>
                        <w:color w:val="FFFFFF" w:themeColor="background1"/>
                        <w:sz w:val="28"/>
                      </w:rPr>
                    </w:pPr>
                    <w:r w:rsidRPr="00CC1C5E">
                      <w:rPr>
                        <w:rFonts w:ascii="HGP創英角ﾎﾟｯﾌﾟ体" w:eastAsia="HGP創英角ﾎﾟｯﾌﾟ体" w:hAnsi="HGP創英角ﾎﾟｯﾌﾟ体" w:hint="eastAsia"/>
                        <w:color w:val="FFFFFF" w:themeColor="background1"/>
                        <w:sz w:val="28"/>
                      </w:rPr>
                      <w:t>リサイクルマート</w:t>
                    </w:r>
                  </w:p>
                  <w:p w:rsidR="00E07730" w:rsidRPr="00CC1C5E" w:rsidRDefault="00E07730" w:rsidP="004A317D">
                    <w:pPr>
                      <w:snapToGrid w:val="0"/>
                      <w:jc w:val="left"/>
                      <w:rPr>
                        <w:rFonts w:ascii="HGP創英角ﾎﾟｯﾌﾟ体" w:eastAsia="HGP創英角ﾎﾟｯﾌﾟ体" w:hAnsi="HGP創英角ﾎﾟｯﾌﾟ体" w:hint="eastAsia"/>
                        <w:color w:val="FFFFFF" w:themeColor="background1"/>
                        <w:sz w:val="28"/>
                      </w:rPr>
                    </w:pPr>
                    <w:r w:rsidRPr="00CC1C5E">
                      <w:rPr>
                        <w:rFonts w:ascii="HGP創英角ﾎﾟｯﾌﾟ体" w:eastAsia="HGP創英角ﾎﾟｯﾌﾟ体" w:hAnsi="HGP創英角ﾎﾟｯﾌﾟ体" w:hint="eastAsia"/>
                        <w:color w:val="FFFFFF" w:themeColor="background1"/>
                        <w:sz w:val="28"/>
                      </w:rPr>
                      <w:t>滋賀守山店</w:t>
                    </w:r>
                  </w:p>
                  <w:p w:rsidR="00E07730" w:rsidRPr="00CC1C5E" w:rsidRDefault="00E07730" w:rsidP="004A317D">
                    <w:pPr>
                      <w:snapToGrid w:val="0"/>
                      <w:jc w:val="left"/>
                      <w:rPr>
                        <w:rFonts w:ascii="HGP創英角ﾎﾟｯﾌﾟ体" w:eastAsia="HGP創英角ﾎﾟｯﾌﾟ体" w:hAnsi="HGP創英角ﾎﾟｯﾌﾟ体"/>
                        <w:color w:val="FFFFFF" w:themeColor="background1"/>
                        <w:sz w:val="28"/>
                      </w:rPr>
                    </w:pPr>
                    <w:r w:rsidRPr="00CC1C5E">
                      <w:rPr>
                        <w:rFonts w:ascii="HGP創英角ﾎﾟｯﾌﾟ体" w:eastAsia="HGP創英角ﾎﾟｯﾌﾟ体" w:hAnsi="HGP創英角ﾎﾟｯﾌﾟ体" w:hint="eastAsia"/>
                        <w:color w:val="FFFFFF" w:themeColor="background1"/>
                        <w:sz w:val="28"/>
                      </w:rPr>
                      <w:t>0120-714-825</w:t>
                    </w:r>
                  </w:p>
                </w:txbxContent>
              </v:textbox>
            </v:shape>
            <v:shape id="テキスト ボックス 1" o:spid="_x0000_s1028" type="#_x0000_t202" style="position:absolute;width:14249;height:68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2lXb8A&#10;AADaAAAADwAAAGRycy9kb3ducmV2LnhtbERPTYvCMBC9C/6HMII3TVd3pXRNiwiK7m2rCN6GZrYt&#10;20xKE7X+eyMInobH+5xl1ptGXKlztWUFH9MIBHFhdc2lguNhM4lBOI+ssbFMCu7kIEuHgyUm2t74&#10;l665L0UIYZeggsr7NpHSFRUZdFPbEgfuz3YGfYBdKXWHtxBuGjmLooU0WHNoqLCldUXFf34xCqJ5&#10;fb7vz+Xnj13EsfkqNv321Cg1HvWrbxCeev8Wv9w7HebD85Xnle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DaVdvwAAANoAAAAPAAAAAAAAAAAAAAAAAJgCAABkcnMvZG93bnJl&#10;di54bWxQSwUGAAAAAAQABAD1AAAAhAMAAAAA&#10;" filled="f" stroked="f" strokeweight="4.5pt">
              <v:stroke linestyle="thinThin"/>
              <v:textbox>
                <w:txbxContent>
                  <w:p w:rsidR="009559C9" w:rsidRPr="004A317D" w:rsidRDefault="009559C9" w:rsidP="004A317D">
                    <w:pPr>
                      <w:jc w:val="left"/>
                      <w:rPr>
                        <w:rFonts w:ascii="HGP創英角ﾎﾟｯﾌﾟ体" w:eastAsia="HGP創英角ﾎﾟｯﾌﾟ体" w:hAnsi="HGP創英角ﾎﾟｯﾌﾟ体"/>
                        <w:color w:val="FFFFFF" w:themeColor="background1"/>
                        <w:sz w:val="40"/>
                      </w:rPr>
                    </w:pPr>
                    <w:r w:rsidRPr="004A317D">
                      <w:rPr>
                        <w:rFonts w:ascii="HGP創英角ﾎﾟｯﾌﾟ体" w:eastAsia="HGP創英角ﾎﾟｯﾌﾟ体" w:hAnsi="HGP創英角ﾎﾟｯﾌﾟ体" w:hint="eastAsia"/>
                        <w:color w:val="FFFFFF" w:themeColor="background1"/>
                        <w:sz w:val="40"/>
                      </w:rPr>
                      <w:t>V</w:t>
                    </w:r>
                    <w:r w:rsidR="00E07730">
                      <w:rPr>
                        <w:rFonts w:ascii="HGP創英角ﾎﾟｯﾌﾟ体" w:eastAsia="HGP創英角ﾎﾟｯﾌﾟ体" w:hAnsi="HGP創英角ﾎﾟｯﾌﾟ体"/>
                        <w:color w:val="FFFFFF" w:themeColor="background1"/>
                        <w:sz w:val="40"/>
                      </w:rPr>
                      <w:t>o.</w:t>
                    </w:r>
                    <w:r w:rsidR="00E07730">
                      <w:rPr>
                        <w:rFonts w:ascii="HGP創英角ﾎﾟｯﾌﾟ体" w:eastAsia="HGP創英角ﾎﾟｯﾌﾟ体" w:hAnsi="HGP創英角ﾎﾟｯﾌﾟ体" w:hint="eastAsia"/>
                        <w:color w:val="FFFFFF" w:themeColor="background1"/>
                        <w:sz w:val="40"/>
                      </w:rPr>
                      <w:t>01</w:t>
                    </w:r>
                    <w:r w:rsidRPr="004A317D">
                      <w:rPr>
                        <w:rFonts w:ascii="HGP創英角ﾎﾟｯﾌﾟ体" w:eastAsia="HGP創英角ﾎﾟｯﾌﾟ体" w:hAnsi="HGP創英角ﾎﾟｯﾌﾟ体" w:hint="eastAsia"/>
                        <w:color w:val="FFFFFF" w:themeColor="background1"/>
                        <w:sz w:val="40"/>
                      </w:rPr>
                      <w:t xml:space="preserve"> </w:t>
                    </w:r>
                  </w:p>
                  <w:p w:rsidR="009559C9" w:rsidRPr="00CC1C5E" w:rsidRDefault="00E07730" w:rsidP="004A317D">
                    <w:pPr>
                      <w:jc w:val="left"/>
                      <w:rPr>
                        <w:rFonts w:ascii="HGP創英角ﾎﾟｯﾌﾟ体" w:eastAsia="HGP創英角ﾎﾟｯﾌﾟ体" w:hAnsi="HGP創英角ﾎﾟｯﾌﾟ体"/>
                        <w:color w:val="FFFFFF" w:themeColor="background1"/>
                        <w:sz w:val="36"/>
                        <w:szCs w:val="26"/>
                      </w:rPr>
                    </w:pPr>
                    <w:r w:rsidRPr="00CC1C5E">
                      <w:rPr>
                        <w:rFonts w:ascii="HGP創英角ﾎﾟｯﾌﾟ体" w:eastAsia="HGP創英角ﾎﾟｯﾌﾟ体" w:hAnsi="HGP創英角ﾎﾟｯﾌﾟ体"/>
                        <w:color w:val="FFFFFF" w:themeColor="background1"/>
                        <w:sz w:val="36"/>
                        <w:szCs w:val="26"/>
                      </w:rPr>
                      <w:t>20</w:t>
                    </w:r>
                    <w:r w:rsidRPr="00CC1C5E">
                      <w:rPr>
                        <w:rFonts w:ascii="HGP創英角ﾎﾟｯﾌﾟ体" w:eastAsia="HGP創英角ﾎﾟｯﾌﾟ体" w:hAnsi="HGP創英角ﾎﾟｯﾌﾟ体" w:hint="eastAsia"/>
                        <w:color w:val="FFFFFF" w:themeColor="background1"/>
                        <w:sz w:val="36"/>
                        <w:szCs w:val="26"/>
                      </w:rPr>
                      <w:t>23/6</w:t>
                    </w:r>
                    <w:r w:rsidR="009559C9" w:rsidRPr="00CC1C5E">
                      <w:rPr>
                        <w:rFonts w:ascii="HGP創英角ﾎﾟｯﾌﾟ体" w:eastAsia="HGP創英角ﾎﾟｯﾌﾟ体" w:hAnsi="HGP創英角ﾎﾟｯﾌﾟ体" w:hint="eastAsia"/>
                        <w:color w:val="FFFFFF" w:themeColor="background1"/>
                        <w:sz w:val="36"/>
                        <w:szCs w:val="26"/>
                      </w:rPr>
                      <w:t xml:space="preserve">　</w:t>
                    </w:r>
                    <w:r w:rsidR="009559C9" w:rsidRPr="00CC1C5E">
                      <w:rPr>
                        <w:rFonts w:ascii="HGP創英角ﾎﾟｯﾌﾟ体" w:eastAsia="HGP創英角ﾎﾟｯﾌﾟ体" w:hAnsi="HGP創英角ﾎﾟｯﾌﾟ体"/>
                        <w:color w:val="FFFFFF" w:themeColor="background1"/>
                        <w:sz w:val="36"/>
                        <w:szCs w:val="26"/>
                      </w:rPr>
                      <w:t>発行</w:t>
                    </w:r>
                  </w:p>
                </w:txbxContent>
              </v:textbox>
            </v:shape>
            <v:line id="直線コネクタ 2" o:spid="_x0000_s1029" style="position:absolute;visibility:visible" from="850,7336" to="12960,7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naxMIAAADaAAAADwAAAGRycy9kb3ducmV2LnhtbESPQYvCMBSE78L+h/AW9qapPaxSjSKC&#10;IsIi1hX2+GyeabF5KU3U7r83guBxmJlvmOm8s7W4UesrxwqGgwQEceF0xUbB72HVH4PwAVlj7ZgU&#10;/JOH+eyjN8VMuzvv6ZYHIyKEfYYKyhCaTEpflGTRD1xDHL2zay2GKFsjdYv3CLe1TJPkW1qsOC6U&#10;2NCypOKSX60Ct/65pKbotm53Pvq/0/aYj8xQqa/PbjEBEagL7/CrvdEKUnheiTdAz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TnaxMIAAADaAAAADwAAAAAAAAAAAAAA&#10;AAChAgAAZHJzL2Rvd25yZXYueG1sUEsFBgAAAAAEAAQA+QAAAJADAAAAAA==&#10;" strokecolor="white [3212]" strokeweight="1pt"/>
          </v:group>
        </w:pict>
      </w:r>
      <w:r>
        <w:rPr>
          <w:rFonts w:ascii="メイリオ" w:eastAsia="メイリオ" w:hAnsi="メイリオ" w:cs="メイリオ"/>
          <w:noProof/>
        </w:rPr>
        <w:pict>
          <v:rect id="正方形/長方形 13" o:spid="_x0000_s1036" style="position:absolute;left:0;text-align:left;margin-left:399.25pt;margin-top:-36pt;width:167.65pt;height:159pt;z-index:-251646976;visibility:visible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" fillcolor="#f90" stroked="f" strokeweight="2pt">
            <w10:wrap anchorx="margin"/>
          </v:rect>
        </w:pict>
      </w:r>
      <w:r>
        <w:rPr>
          <w:rFonts w:ascii="メイリオ" w:eastAsia="メイリオ" w:hAnsi="メイリオ" w:cs="メイリオ"/>
          <w:noProof/>
        </w:rPr>
        <w:pict>
          <v:shape id="テキスト ボックス 3" o:spid="_x0000_s1030" type="#_x0000_t202" style="position:absolute;left:0;text-align:left;margin-left:-7.55pt;margin-top:-11.7pt;width:401pt;height:115.9pt;z-index:251670528;visibility:visible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" filled="f" stroked="f" strokeweight="6pt">
            <v:stroke linestyle="thinThin"/>
            <v:textbox>
              <w:txbxContent>
                <w:p w:rsidR="00E07730" w:rsidRDefault="00E07730" w:rsidP="00E543E4">
                  <w:pPr>
                    <w:snapToGrid w:val="0"/>
                    <w:spacing w:line="204" w:lineRule="auto"/>
                    <w:jc w:val="left"/>
                    <w:rPr>
                      <w:rFonts w:ascii="HGP創英角ﾎﾟｯﾌﾟ体" w:eastAsia="HGP創英角ﾎﾟｯﾌﾟ体" w:hAnsi="HGP創英角ﾎﾟｯﾌﾟ体" w:hint="eastAsia"/>
                      <w:color w:val="FFFFFF" w:themeColor="background1"/>
                      <w:spacing w:val="10"/>
                      <w:sz w:val="72"/>
                      <w:szCs w:val="60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  <w:color w:val="FFFFFF" w:themeColor="background1"/>
                      <w:spacing w:val="10"/>
                      <w:sz w:val="72"/>
                      <w:szCs w:val="60"/>
                    </w:rPr>
                    <w:t>2023</w:t>
                  </w:r>
                  <w:r>
                    <w:rPr>
                      <w:rFonts w:ascii="HGP創英角ﾎﾟｯﾌﾟ体" w:eastAsia="HGP創英角ﾎﾟｯﾌﾟ体" w:hAnsi="HGP創英角ﾎﾟｯﾌﾟ体" w:hint="eastAsia"/>
                      <w:color w:val="FFFFFF" w:themeColor="background1"/>
                      <w:spacing w:val="10"/>
                      <w:sz w:val="72"/>
                      <w:szCs w:val="60"/>
                    </w:rPr>
                    <w:t>年6月号</w:t>
                  </w:r>
                </w:p>
                <w:p w:rsidR="00420065" w:rsidRPr="004A317D" w:rsidRDefault="00E07730" w:rsidP="00E543E4">
                  <w:pPr>
                    <w:snapToGrid w:val="0"/>
                    <w:spacing w:line="204" w:lineRule="auto"/>
                    <w:jc w:val="left"/>
                    <w:rPr>
                      <w:rFonts w:ascii="HGP創英角ﾎﾟｯﾌﾟ体" w:eastAsia="HGP創英角ﾎﾟｯﾌﾟ体" w:hAnsi="HGP創英角ﾎﾟｯﾌﾟ体"/>
                      <w:color w:val="FFFFFF" w:themeColor="background1"/>
                      <w:spacing w:val="10"/>
                      <w:sz w:val="120"/>
                      <w:szCs w:val="120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  <w:color w:val="FFFFFF" w:themeColor="background1"/>
                      <w:spacing w:val="10"/>
                      <w:sz w:val="120"/>
                      <w:szCs w:val="120"/>
                    </w:rPr>
                    <w:t>買取実績速報い</w:t>
                  </w:r>
                </w:p>
              </w:txbxContent>
            </v:textbox>
            <w10:wrap anchorx="margin"/>
          </v:shape>
        </w:pict>
      </w:r>
      <w:r>
        <w:rPr>
          <w:rFonts w:ascii="メイリオ" w:eastAsia="メイリオ" w:hAnsi="メイリオ" w:cs="メイリオ"/>
          <w:noProof/>
        </w:rPr>
        <w:pict>
          <v:rect id="正方形/長方形 7" o:spid="_x0000_s1035" style="position:absolute;left:0;text-align:left;margin-left:1096pt;margin-top:-36pt;width:593.6pt;height:159pt;z-index:-251649024;visibility:visible;mso-position-horizontal:right;mso-position-horizont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" fillcolor="#ff5050" stroked="f" strokeweight="2pt">
            <v:fill r:id="rId8" o:title="" color2="red" type="pattern"/>
            <w10:wrap anchorx="page"/>
          </v:rect>
        </w:pict>
      </w:r>
    </w:p>
    <w:p w:rsidR="00D27792" w:rsidRDefault="00D27792" w:rsidP="004421CA">
      <w:pPr>
        <w:snapToGrid w:val="0"/>
        <w:rPr>
          <w:rFonts w:ascii="メイリオ" w:eastAsia="メイリオ" w:hAnsi="メイリオ" w:cs="メイリオ"/>
        </w:rPr>
      </w:pPr>
    </w:p>
    <w:p w:rsidR="00D27792" w:rsidRDefault="00D27792" w:rsidP="004421CA">
      <w:pPr>
        <w:snapToGrid w:val="0"/>
        <w:rPr>
          <w:rFonts w:ascii="メイリオ" w:eastAsia="メイリオ" w:hAnsi="メイリオ" w:cs="メイリオ"/>
        </w:rPr>
      </w:pPr>
    </w:p>
    <w:p w:rsidR="00D27792" w:rsidRDefault="00D27792" w:rsidP="004421CA">
      <w:pPr>
        <w:snapToGrid w:val="0"/>
        <w:rPr>
          <w:rFonts w:ascii="メイリオ" w:eastAsia="メイリオ" w:hAnsi="メイリオ" w:cs="メイリオ"/>
        </w:rPr>
        <w:sectPr w:rsidR="00D27792" w:rsidSect="00D27792">
          <w:type w:val="continuous"/>
          <w:pgSz w:w="11905" w:h="16837" w:code="9"/>
          <w:pgMar w:top="720" w:right="720" w:bottom="720" w:left="720" w:header="720" w:footer="720" w:gutter="0"/>
          <w:paperSrc w:first="4" w:other="4"/>
          <w:cols w:space="424"/>
          <w:docGrid w:linePitch="286"/>
        </w:sectPr>
      </w:pPr>
    </w:p>
    <w:p w:rsidR="00D27792" w:rsidRDefault="00D27792" w:rsidP="004421CA">
      <w:pPr>
        <w:snapToGrid w:val="0"/>
        <w:rPr>
          <w:rFonts w:ascii="メイリオ" w:eastAsia="メイリオ" w:hAnsi="メイリオ" w:cs="メイリオ"/>
        </w:rPr>
      </w:pPr>
    </w:p>
    <w:p w:rsidR="00D27792" w:rsidRDefault="00D27792" w:rsidP="004421CA">
      <w:pPr>
        <w:snapToGrid w:val="0"/>
        <w:rPr>
          <w:rFonts w:ascii="メイリオ" w:eastAsia="メイリオ" w:hAnsi="メイリオ" w:cs="メイリオ"/>
        </w:rPr>
      </w:pPr>
    </w:p>
    <w:p w:rsidR="00D27792" w:rsidRDefault="00D27792" w:rsidP="004421CA">
      <w:pPr>
        <w:snapToGrid w:val="0"/>
        <w:rPr>
          <w:rFonts w:ascii="メイリオ" w:eastAsia="メイリオ" w:hAnsi="メイリオ" w:cs="メイリオ"/>
        </w:rPr>
      </w:pPr>
    </w:p>
    <w:p w:rsidR="004421CA" w:rsidRDefault="00F035F0" w:rsidP="004421CA">
      <w:pPr>
        <w:snapToGrid w:val="0"/>
        <w:rPr>
          <w:rFonts w:ascii="メイリオ" w:eastAsia="メイリオ" w:hAnsi="メイリオ" w:cs="メイリオ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4100830</wp:posOffset>
            </wp:positionH>
            <wp:positionV relativeFrom="paragraph">
              <wp:posOffset>343535</wp:posOffset>
            </wp:positionV>
            <wp:extent cx="2538095" cy="2196465"/>
            <wp:effectExtent l="19050" t="0" r="14605" b="0"/>
            <wp:wrapSquare wrapText="bothSides"/>
            <wp:docPr id="20" name="図表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anchor>
        </w:drawing>
      </w:r>
      <w:r w:rsidR="002F64CE" w:rsidRPr="002F64CE">
        <w:rPr>
          <w:noProof/>
        </w:rPr>
        <w:pict>
          <v:shape id="テキスト ボックス 8" o:spid="_x0000_s1031" type="#_x0000_t202" style="position:absolute;left:0;text-align:left;margin-left:-7.05pt;margin-top:19.7pt;width:333.5pt;height:38.1pt;z-index:-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" filled="f" stroked="f" strokeweight="4.5pt">
            <v:stroke linestyle="thinThin"/>
            <v:textbox>
              <w:txbxContent>
                <w:p w:rsidR="008F7959" w:rsidRPr="00397F96" w:rsidRDefault="00E07730" w:rsidP="008F7959">
                  <w:pPr>
                    <w:jc w:val="left"/>
                    <w:rPr>
                      <w:rFonts w:ascii="HGP創英角ﾎﾟｯﾌﾟ体" w:eastAsia="HGP創英角ﾎﾟｯﾌﾟ体" w:hAnsi="HGP創英角ﾎﾟｯﾌﾟ体"/>
                      <w:b/>
                      <w:color w:val="FF5050"/>
                      <w:sz w:val="28"/>
                      <w:szCs w:val="26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  <w:b/>
                      <w:color w:val="FF5050"/>
                      <w:sz w:val="40"/>
                    </w:rPr>
                    <w:t>6</w:t>
                  </w:r>
                  <w:r>
                    <w:rPr>
                      <w:rFonts w:ascii="HGP創英角ﾎﾟｯﾌﾟ体" w:eastAsia="HGP創英角ﾎﾟｯﾌﾟ体" w:hAnsi="HGP創英角ﾎﾟｯﾌﾟ体" w:hint="eastAsia"/>
                      <w:b/>
                      <w:color w:val="FF5050"/>
                      <w:sz w:val="40"/>
                    </w:rPr>
                    <w:t>月は決算SALE&amp;買取強化月間!!</w:t>
                  </w:r>
                </w:p>
              </w:txbxContent>
            </v:textbox>
            <w10:wrap type="square"/>
          </v:shape>
        </w:pict>
      </w:r>
    </w:p>
    <w:tbl>
      <w:tblPr>
        <w:tblStyle w:val="a3"/>
        <w:tblpPr w:leftFromText="142" w:rightFromText="142" w:vertAnchor="text" w:horzAnchor="margin" w:tblpXSpec="right" w:tblpY="6120"/>
        <w:tblW w:w="0" w:type="auto"/>
        <w:tblLook w:val="04A0"/>
      </w:tblPr>
      <w:tblGrid>
        <w:gridCol w:w="846"/>
        <w:gridCol w:w="4665"/>
      </w:tblGrid>
      <w:tr w:rsidR="00857672" w:rsidTr="00E07730">
        <w:trPr>
          <w:trHeight w:val="557"/>
        </w:trPr>
        <w:tc>
          <w:tcPr>
            <w:tcW w:w="5511" w:type="dxa"/>
            <w:gridSpan w:val="2"/>
            <w:shd w:val="clear" w:color="auto" w:fill="92D050"/>
            <w:vAlign w:val="center"/>
          </w:tcPr>
          <w:p w:rsidR="00857672" w:rsidRPr="00244002" w:rsidRDefault="00CC1C5E" w:rsidP="00244002">
            <w:pPr>
              <w:snapToGrid w:val="0"/>
              <w:jc w:val="center"/>
              <w:rPr>
                <w:rFonts w:ascii="HGP創英角ﾎﾟｯﾌﾟ体" w:eastAsia="HGP創英角ﾎﾟｯﾌﾟ体" w:hAnsi="HGP創英角ﾎﾟｯﾌﾟ体" w:cs="メイリオ"/>
                <w:sz w:val="22"/>
              </w:rPr>
            </w:pPr>
            <w:r>
              <w:rPr>
                <w:rFonts w:ascii="HGP創英角ﾎﾟｯﾌﾟ体" w:eastAsia="HGP創英角ﾎﾟｯﾌﾟ体" w:hAnsi="HGP創英角ﾎﾟｯﾌﾟ体" w:cs="メイリオ" w:hint="eastAsia"/>
                <w:sz w:val="32"/>
              </w:rPr>
              <w:t>TOPICS</w:t>
            </w:r>
          </w:p>
        </w:tc>
      </w:tr>
      <w:tr w:rsidR="00021A58" w:rsidTr="00021A58">
        <w:trPr>
          <w:trHeight w:val="849"/>
        </w:trPr>
        <w:tc>
          <w:tcPr>
            <w:tcW w:w="846" w:type="dxa"/>
            <w:shd w:val="clear" w:color="auto" w:fill="FFFF99"/>
            <w:vAlign w:val="center"/>
          </w:tcPr>
          <w:p w:rsidR="00EA0662" w:rsidRPr="008905D1" w:rsidRDefault="00CC1C5E" w:rsidP="00857672">
            <w:pPr>
              <w:snapToGrid w:val="0"/>
              <w:rPr>
                <w:rFonts w:ascii="HGP創英角ﾎﾟｯﾌﾟ体" w:eastAsia="HGP創英角ﾎﾟｯﾌﾟ体" w:hAnsi="HGP創英角ﾎﾟｯﾌﾟ体" w:cs="メイリオ"/>
                <w:sz w:val="22"/>
              </w:rPr>
            </w:pPr>
            <w:r>
              <w:rPr>
                <w:rFonts w:ascii="HGP創英角ﾎﾟｯﾌﾟ体" w:eastAsia="HGP創英角ﾎﾟｯﾌﾟ体" w:hAnsi="HGP創英角ﾎﾟｯﾌﾟ体" w:cs="メイリオ" w:hint="eastAsia"/>
                <w:sz w:val="28"/>
              </w:rPr>
              <w:t>販売</w:t>
            </w:r>
          </w:p>
        </w:tc>
        <w:tc>
          <w:tcPr>
            <w:tcW w:w="4665" w:type="dxa"/>
            <w:shd w:val="clear" w:color="auto" w:fill="FFFFFF" w:themeFill="background1"/>
            <w:vAlign w:val="center"/>
          </w:tcPr>
          <w:p w:rsidR="00EA0662" w:rsidRPr="00F507D5" w:rsidRDefault="00CC1C5E" w:rsidP="00857672">
            <w:pPr>
              <w:snapToGrid w:val="0"/>
              <w:rPr>
                <w:rFonts w:ascii="HGP創英角ﾎﾟｯﾌﾟ体" w:eastAsia="HGP創英角ﾎﾟｯﾌﾟ体" w:hAnsi="HGP創英角ﾎﾟｯﾌﾟ体" w:cs="メイリオ"/>
                <w:sz w:val="32"/>
              </w:rPr>
            </w:pPr>
            <w:r>
              <w:rPr>
                <w:rFonts w:ascii="HGP創英角ﾎﾟｯﾌﾟ体" w:eastAsia="HGP創英角ﾎﾟｯﾌﾟ体" w:hAnsi="HGP創英角ﾎﾟｯﾌﾟ体" w:cs="メイリオ" w:hint="eastAsia"/>
                <w:sz w:val="32"/>
              </w:rPr>
              <w:t>最大で90%OFFの調理器具/雑貨コーナー設置！好評です。</w:t>
            </w:r>
          </w:p>
        </w:tc>
      </w:tr>
      <w:tr w:rsidR="00021A58" w:rsidTr="00021A58">
        <w:trPr>
          <w:trHeight w:val="849"/>
        </w:trPr>
        <w:tc>
          <w:tcPr>
            <w:tcW w:w="846" w:type="dxa"/>
            <w:shd w:val="clear" w:color="auto" w:fill="FFFF99"/>
            <w:vAlign w:val="center"/>
          </w:tcPr>
          <w:p w:rsidR="00EA0662" w:rsidRDefault="00CC1C5E" w:rsidP="00857672">
            <w:pPr>
              <w:snapToGrid w:val="0"/>
              <w:rPr>
                <w:rFonts w:ascii="ＭＳ Ｐゴシック" w:eastAsia="ＭＳ Ｐゴシック" w:hAnsi="ＭＳ Ｐゴシック" w:cs="メイリオ"/>
                <w:sz w:val="22"/>
              </w:rPr>
            </w:pPr>
            <w:r>
              <w:rPr>
                <w:rFonts w:ascii="HGP創英角ﾎﾟｯﾌﾟ体" w:eastAsia="HGP創英角ﾎﾟｯﾌﾟ体" w:hAnsi="HGP創英角ﾎﾟｯﾌﾟ体" w:cs="メイリオ" w:hint="eastAsia"/>
                <w:sz w:val="28"/>
              </w:rPr>
              <w:t>販売</w:t>
            </w:r>
          </w:p>
        </w:tc>
        <w:tc>
          <w:tcPr>
            <w:tcW w:w="4665" w:type="dxa"/>
            <w:shd w:val="clear" w:color="auto" w:fill="FFFFFF" w:themeFill="background1"/>
            <w:vAlign w:val="center"/>
          </w:tcPr>
          <w:p w:rsidR="00EA0662" w:rsidRDefault="00CC1C5E" w:rsidP="00857672">
            <w:pPr>
              <w:snapToGrid w:val="0"/>
              <w:rPr>
                <w:rFonts w:ascii="ＭＳ Ｐゴシック" w:eastAsia="ＭＳ Ｐゴシック" w:hAnsi="ＭＳ Ｐゴシック" w:cs="メイリオ"/>
                <w:sz w:val="22"/>
              </w:rPr>
            </w:pPr>
            <w:r w:rsidRPr="00CC1C5E">
              <w:rPr>
                <w:rFonts w:ascii="HGP創英角ﾎﾟｯﾌﾟ体" w:eastAsia="HGP創英角ﾎﾟｯﾌﾟ体" w:hAnsi="HGP創英角ﾎﾟｯﾌﾟ体" w:cs="メイリオ" w:hint="eastAsia"/>
                <w:sz w:val="32"/>
              </w:rPr>
              <w:t>骨董品 一律500円/200円特設コーナー設置！</w:t>
            </w:r>
            <w:r>
              <w:rPr>
                <w:rFonts w:ascii="HGP創英角ﾎﾟｯﾌﾟ体" w:eastAsia="HGP創英角ﾎﾟｯﾌﾟ体" w:hAnsi="HGP創英角ﾎﾟｯﾌﾟ体" w:cs="メイリオ" w:hint="eastAsia"/>
                <w:sz w:val="32"/>
              </w:rPr>
              <w:t>安い！</w:t>
            </w:r>
          </w:p>
        </w:tc>
      </w:tr>
      <w:tr w:rsidR="002F02FE" w:rsidTr="00021A58">
        <w:trPr>
          <w:trHeight w:val="771"/>
        </w:trPr>
        <w:tc>
          <w:tcPr>
            <w:tcW w:w="846" w:type="dxa"/>
            <w:shd w:val="clear" w:color="auto" w:fill="FFFF99"/>
            <w:vAlign w:val="center"/>
          </w:tcPr>
          <w:p w:rsidR="00857672" w:rsidRDefault="00CC1C5E" w:rsidP="00857672">
            <w:pPr>
              <w:snapToGrid w:val="0"/>
              <w:rPr>
                <w:rFonts w:ascii="ＭＳ Ｐゴシック" w:eastAsia="ＭＳ Ｐゴシック" w:hAnsi="ＭＳ Ｐゴシック" w:cs="メイリオ"/>
                <w:sz w:val="22"/>
              </w:rPr>
            </w:pPr>
            <w:r>
              <w:rPr>
                <w:rFonts w:ascii="HGP創英角ﾎﾟｯﾌﾟ体" w:eastAsia="HGP創英角ﾎﾟｯﾌﾟ体" w:hAnsi="HGP創英角ﾎﾟｯﾌﾟ体" w:cs="メイリオ" w:hint="eastAsia"/>
                <w:sz w:val="28"/>
              </w:rPr>
              <w:t>買取</w:t>
            </w:r>
          </w:p>
        </w:tc>
        <w:tc>
          <w:tcPr>
            <w:tcW w:w="4665" w:type="dxa"/>
            <w:shd w:val="clear" w:color="auto" w:fill="FFFFFF" w:themeFill="background1"/>
            <w:vAlign w:val="center"/>
          </w:tcPr>
          <w:p w:rsidR="00CC1C5E" w:rsidRDefault="00CC1C5E" w:rsidP="00857672">
            <w:pPr>
              <w:snapToGrid w:val="0"/>
              <w:rPr>
                <w:rFonts w:ascii="HGP創英角ﾎﾟｯﾌﾟ体" w:eastAsia="HGP創英角ﾎﾟｯﾌﾟ体" w:hAnsi="HGP創英角ﾎﾟｯﾌﾟ体" w:cs="メイリオ" w:hint="eastAsia"/>
                <w:sz w:val="28"/>
              </w:rPr>
            </w:pPr>
            <w:r>
              <w:rPr>
                <w:rFonts w:ascii="HGP創英角ﾎﾟｯﾌﾟ体" w:eastAsia="HGP創英角ﾎﾟｯﾌﾟ体" w:hAnsi="HGP創英角ﾎﾟｯﾌﾟ体" w:cs="メイリオ" w:hint="eastAsia"/>
                <w:sz w:val="28"/>
              </w:rPr>
              <w:t>テレカのお買取、強化しています!!</w:t>
            </w:r>
          </w:p>
          <w:p w:rsidR="00857672" w:rsidRDefault="00F507D5" w:rsidP="00857672">
            <w:pPr>
              <w:snapToGrid w:val="0"/>
              <w:rPr>
                <w:rFonts w:ascii="ＭＳ Ｐゴシック" w:eastAsia="ＭＳ Ｐゴシック" w:hAnsi="ＭＳ Ｐゴシック" w:cs="メイリオ"/>
                <w:sz w:val="22"/>
              </w:rPr>
            </w:pPr>
            <w:r w:rsidRPr="00F507D5">
              <w:rPr>
                <w:rFonts w:ascii="HGP創英角ﾎﾟｯﾌﾟ体" w:eastAsia="HGP創英角ﾎﾟｯﾌﾟ体" w:hAnsi="HGP創英角ﾎﾟｯﾌﾟ体" w:cs="メイリオ" w:hint="eastAsia"/>
                <w:sz w:val="28"/>
              </w:rPr>
              <w:t>50度数300円/105度数 500円</w:t>
            </w:r>
          </w:p>
        </w:tc>
      </w:tr>
    </w:tbl>
    <w:p w:rsidR="00E07730" w:rsidRDefault="0064415A" w:rsidP="004421CA">
      <w:pPr>
        <w:snapToGrid w:val="0"/>
        <w:rPr>
          <w:rFonts w:ascii="ＭＳ Ｐゴシック" w:eastAsia="ＭＳ Ｐゴシック" w:hAnsi="ＭＳ Ｐゴシック" w:cs="メイリオ" w:hint="eastAsia"/>
          <w:sz w:val="22"/>
        </w:rPr>
      </w:pPr>
      <w:r>
        <w:rPr>
          <w:rFonts w:ascii="ＭＳ Ｐゴシック" w:eastAsia="ＭＳ Ｐゴシック" w:hAnsi="ＭＳ Ｐゴシック" w:cs="メイリオ" w:hint="eastAsia"/>
          <w:noProof/>
          <w:sz w:val="2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6271895</wp:posOffset>
            </wp:positionV>
            <wp:extent cx="6645275" cy="1600200"/>
            <wp:effectExtent l="0" t="0" r="3175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P900430528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6442" b="33188"/>
                    <a:stretch/>
                  </pic:blipFill>
                  <pic:spPr bwMode="auto">
                    <a:xfrm>
                      <a:off x="0" y="0"/>
                      <a:ext cx="664527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035F0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252086</wp:posOffset>
            </wp:positionH>
            <wp:positionV relativeFrom="paragraph">
              <wp:posOffset>2755900</wp:posOffset>
            </wp:positionV>
            <wp:extent cx="2415540" cy="1787525"/>
            <wp:effectExtent l="19050" t="0" r="22860" b="0"/>
            <wp:wrapSquare wrapText="bothSides"/>
            <wp:docPr id="21" name="図表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anchor>
        </w:drawing>
      </w:r>
      <w:r w:rsidR="002F64CE" w:rsidRPr="002F64CE">
        <w:rPr>
          <w:noProof/>
        </w:rPr>
        <w:pict>
          <v:shape id="テキスト ボックス 16" o:spid="_x0000_s1032" type="#_x0000_t202" style="position:absolute;left:0;text-align:left;margin-left:8.1pt;margin-top:362.75pt;width:206.85pt;height:106.2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" filled="f" stroked="f" strokeweight=".5pt">
            <v:textbox style="layout-flow:vertical-ideographic">
              <w:txbxContent>
                <w:p w:rsidR="005F37BC" w:rsidRDefault="00E07730">
                  <w:pPr>
                    <w:rPr>
                      <w:rFonts w:ascii="ＭＳ Ｐゴシック" w:eastAsia="ＭＳ Ｐゴシック" w:hAnsi="ＭＳ Ｐゴシック" w:cs="メイリオ" w:hint="eastAsia"/>
                      <w:sz w:val="22"/>
                    </w:rPr>
                  </w:pPr>
                  <w:r>
                    <w:rPr>
                      <w:rFonts w:ascii="ＭＳ Ｐゴシック" w:eastAsia="ＭＳ Ｐゴシック" w:hAnsi="ＭＳ Ｐゴシック" w:cs="メイリオ" w:hint="eastAsia"/>
                      <w:sz w:val="22"/>
                    </w:rPr>
                    <w:t>プレイステーション5,</w:t>
                  </w:r>
                </w:p>
                <w:p w:rsidR="00E07730" w:rsidRDefault="00E07730">
                  <w:pPr>
                    <w:rPr>
                      <w:rFonts w:ascii="ＭＳ Ｐゴシック" w:eastAsia="ＭＳ Ｐゴシック" w:hAnsi="ＭＳ Ｐゴシック" w:cs="メイリオ" w:hint="eastAsia"/>
                      <w:sz w:val="22"/>
                    </w:rPr>
                  </w:pPr>
                  <w:r>
                    <w:rPr>
                      <w:rFonts w:ascii="ＭＳ Ｐゴシック" w:eastAsia="ＭＳ Ｐゴシック" w:hAnsi="ＭＳ Ｐゴシック" w:cs="メイリオ" w:hint="eastAsia"/>
                      <w:sz w:val="22"/>
                    </w:rPr>
                    <w:t>高価買取実施中!</w:t>
                  </w:r>
                </w:p>
                <w:p w:rsidR="00E07730" w:rsidRDefault="00E07730">
                  <w:r>
                    <w:rPr>
                      <w:rFonts w:ascii="ＭＳ Ｐゴシック" w:eastAsia="ＭＳ Ｐゴシック" w:hAnsi="ＭＳ Ｐゴシック" w:cs="メイリオ" w:hint="eastAsia"/>
                      <w:sz w:val="22"/>
                    </w:rPr>
                    <w:t>少しずつ市場に出回ってきましたが、まだまだ人気の高いハードです。未使用未開封品で、某大手様よりも高価買取を実現しております。リサイクルショップとしては全国最高レベルかも?ぜひお持ちの方は当店で!!</w:t>
                  </w:r>
                </w:p>
              </w:txbxContent>
            </v:textbox>
            <w10:wrap type="square"/>
          </v:shape>
        </w:pict>
      </w:r>
      <w:r w:rsidR="002F64CE" w:rsidRPr="002F64CE">
        <w:rPr>
          <w:noProof/>
        </w:rPr>
        <w:pict>
          <v:rect id="正方形/長方形 10" o:spid="_x0000_s1034" style="position:absolute;left:0;text-align:left;margin-left:.55pt;margin-top:154.75pt;width:225.45pt;height:322.25pt;z-index:251639807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" fillcolor="white [3212]" strokecolor="#f60" strokeweight="2.75pt">
            <w10:wrap type="square"/>
          </v:rect>
        </w:pict>
      </w:r>
      <w:r w:rsidR="002F64CE" w:rsidRPr="002F64CE">
        <w:rPr>
          <w:noProof/>
        </w:rPr>
        <w:pict>
          <v:shape id="テキスト ボックス 11" o:spid="_x0000_s1033" type="#_x0000_t202" style="position:absolute;left:0;text-align:left;margin-left:.55pt;margin-top:153.8pt;width:225.45pt;height:51.25pt;z-index:2516602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" fillcolor="#f60" stroked="f" strokeweight="4.5pt">
            <v:stroke linestyle="thinThin"/>
            <v:textbox>
              <w:txbxContent>
                <w:p w:rsidR="00EB42B2" w:rsidRPr="00A32F1F" w:rsidRDefault="00CC1C5E" w:rsidP="00EB42B2">
                  <w:pPr>
                    <w:jc w:val="center"/>
                    <w:rPr>
                      <w:rFonts w:ascii="HGP創英角ﾎﾟｯﾌﾟ体" w:eastAsia="HGP創英角ﾎﾟｯﾌﾟ体" w:hAnsi="HGP創英角ﾎﾟｯﾌﾟ体"/>
                      <w:color w:val="FFFFFF" w:themeColor="background1"/>
                      <w:sz w:val="56"/>
                      <w:szCs w:val="66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  <w:color w:val="FFFFFF" w:themeColor="background1"/>
                      <w:sz w:val="56"/>
                      <w:szCs w:val="66"/>
                    </w:rPr>
                    <w:t>最新買取NEWS</w:t>
                  </w:r>
                </w:p>
              </w:txbxContent>
            </v:textbox>
            <w10:wrap type="square"/>
          </v:shape>
        </w:pict>
      </w:r>
      <w:r w:rsidR="00E07730">
        <w:rPr>
          <w:rFonts w:ascii="ＭＳ Ｐゴシック" w:eastAsia="ＭＳ Ｐゴシック" w:hAnsi="ＭＳ Ｐゴシック" w:cs="メイリオ" w:hint="eastAsia"/>
          <w:sz w:val="22"/>
        </w:rPr>
        <w:t>有り難い事に、今年も決算月を迎えることができました。ひとえにご来店頂けるお客様のお陰でございます。ありがとうございます！</w:t>
      </w:r>
    </w:p>
    <w:p w:rsidR="00E07730" w:rsidRDefault="00E07730" w:rsidP="004421CA">
      <w:pPr>
        <w:snapToGrid w:val="0"/>
        <w:rPr>
          <w:rFonts w:ascii="ＭＳ Ｐゴシック" w:eastAsia="ＭＳ Ｐゴシック" w:hAnsi="ＭＳ Ｐゴシック" w:cs="メイリオ" w:hint="eastAsia"/>
          <w:sz w:val="22"/>
        </w:rPr>
      </w:pPr>
      <w:r>
        <w:rPr>
          <w:rFonts w:ascii="ＭＳ Ｐゴシック" w:eastAsia="ＭＳ Ｐゴシック" w:hAnsi="ＭＳ Ｐゴシック" w:cs="メイリオ" w:hint="eastAsia"/>
          <w:sz w:val="22"/>
        </w:rPr>
        <w:t>そんな今月は、大放出の名にふさわしい、決算大安売りを実施しております。最大で10～90％オフの商品を店内に取り揃えております。特に90％オフラックにある雑貨などは、売れ行きがすごく、どんどん商品を追加しております。大型冷蔵庫や最新洗濯機までもが決算セールの対象内。液晶テレビやソファ、レンジボードなどの必需品も大安売りしておりますので、ぜひご来店頂ければと思います。</w:t>
      </w:r>
    </w:p>
    <w:p w:rsidR="00E07730" w:rsidRDefault="00E07730" w:rsidP="004421CA">
      <w:pPr>
        <w:snapToGrid w:val="0"/>
        <w:rPr>
          <w:rFonts w:ascii="ＭＳ Ｐゴシック" w:eastAsia="ＭＳ Ｐゴシック" w:hAnsi="ＭＳ Ｐゴシック" w:cs="メイリオ" w:hint="eastAsia"/>
          <w:sz w:val="22"/>
        </w:rPr>
      </w:pPr>
    </w:p>
    <w:p w:rsidR="00E07730" w:rsidRDefault="00E07730" w:rsidP="004421CA">
      <w:pPr>
        <w:snapToGrid w:val="0"/>
        <w:rPr>
          <w:rFonts w:ascii="ＭＳ Ｐゴシック" w:eastAsia="ＭＳ Ｐゴシック" w:hAnsi="ＭＳ Ｐゴシック" w:cs="メイリオ" w:hint="eastAsia"/>
          <w:sz w:val="22"/>
        </w:rPr>
      </w:pPr>
    </w:p>
    <w:p w:rsidR="00E07730" w:rsidRDefault="00E07730" w:rsidP="004421CA">
      <w:pPr>
        <w:snapToGrid w:val="0"/>
        <w:rPr>
          <w:rFonts w:ascii="ＭＳ Ｐゴシック" w:eastAsia="ＭＳ Ｐゴシック" w:hAnsi="ＭＳ Ｐゴシック" w:cs="メイリオ" w:hint="eastAsia"/>
          <w:sz w:val="22"/>
        </w:rPr>
      </w:pPr>
      <w:r>
        <w:rPr>
          <w:rFonts w:ascii="ＭＳ Ｐゴシック" w:eastAsia="ＭＳ Ｐゴシック" w:hAnsi="ＭＳ Ｐゴシック" w:cs="メイリオ" w:hint="eastAsia"/>
          <w:sz w:val="22"/>
        </w:rPr>
        <w:t>同時に、高価買取も実施しております！</w:t>
      </w:r>
    </w:p>
    <w:p w:rsidR="00E07730" w:rsidRDefault="00E07730" w:rsidP="004421CA">
      <w:pPr>
        <w:snapToGrid w:val="0"/>
        <w:rPr>
          <w:rFonts w:ascii="ＭＳ Ｐゴシック" w:eastAsia="ＭＳ Ｐゴシック" w:hAnsi="ＭＳ Ｐゴシック" w:cs="メイリオ" w:hint="eastAsia"/>
          <w:sz w:val="22"/>
        </w:rPr>
      </w:pPr>
      <w:r>
        <w:rPr>
          <w:rFonts w:ascii="ＭＳ Ｐゴシック" w:eastAsia="ＭＳ Ｐゴシック" w:hAnsi="ＭＳ Ｐゴシック" w:cs="メイリオ" w:hint="eastAsia"/>
          <w:sz w:val="22"/>
        </w:rPr>
        <w:t>史上最高値を更新し続けている「金」は、毎日お持ち込みを頂いております。15年以上の実績がある当店は、敷居を低くして皆様をお待ち申し上げております。</w:t>
      </w:r>
    </w:p>
    <w:p w:rsidR="00E07730" w:rsidRDefault="00E07730" w:rsidP="004421CA">
      <w:pPr>
        <w:snapToGrid w:val="0"/>
        <w:rPr>
          <w:rFonts w:ascii="ＭＳ Ｐゴシック" w:eastAsia="ＭＳ Ｐゴシック" w:hAnsi="ＭＳ Ｐゴシック" w:cs="メイリオ" w:hint="eastAsia"/>
          <w:sz w:val="22"/>
        </w:rPr>
      </w:pPr>
      <w:r>
        <w:rPr>
          <w:rFonts w:ascii="ＭＳ Ｐゴシック" w:eastAsia="ＭＳ Ｐゴシック" w:hAnsi="ＭＳ Ｐゴシック" w:cs="メイリオ" w:hint="eastAsia"/>
          <w:sz w:val="22"/>
        </w:rPr>
        <w:t>他、ゲーム機・ブランデーやウイスキーをはじめとするお酒、</w:t>
      </w:r>
    </w:p>
    <w:p w:rsidR="00BA014F" w:rsidRDefault="00E07730" w:rsidP="004421CA">
      <w:pPr>
        <w:snapToGrid w:val="0"/>
        <w:rPr>
          <w:rFonts w:ascii="ＭＳ Ｐゴシック" w:eastAsia="ＭＳ Ｐゴシック" w:hAnsi="ＭＳ Ｐゴシック" w:cs="メイリオ" w:hint="eastAsia"/>
          <w:sz w:val="22"/>
        </w:rPr>
      </w:pPr>
      <w:r>
        <w:rPr>
          <w:rFonts w:ascii="ＭＳ Ｐゴシック" w:eastAsia="ＭＳ Ｐゴシック" w:hAnsi="ＭＳ Ｐゴシック" w:cs="メイリオ" w:hint="eastAsia"/>
          <w:sz w:val="22"/>
        </w:rPr>
        <w:t>家電製品、ジッポ、テレカなどは超高価買取中です。</w:t>
      </w:r>
    </w:p>
    <w:p w:rsidR="00CC1C5E" w:rsidRPr="004421CA" w:rsidRDefault="00CC1C5E" w:rsidP="004421CA">
      <w:pPr>
        <w:snapToGrid w:val="0"/>
        <w:rPr>
          <w:rFonts w:ascii="ＭＳ Ｐゴシック" w:eastAsia="ＭＳ Ｐゴシック" w:hAnsi="ＭＳ Ｐゴシック" w:cs="メイリオ"/>
          <w:sz w:val="22"/>
        </w:rPr>
      </w:pPr>
      <w:r>
        <w:rPr>
          <w:rFonts w:ascii="ＭＳ Ｐゴシック" w:eastAsia="ＭＳ Ｐゴシック" w:hAnsi="ＭＳ Ｐゴシック" w:cs="メイリオ" w:hint="eastAsia"/>
          <w:sz w:val="22"/>
        </w:rPr>
        <w:t>ぜひ一度お持ち込み下さいませ！</w:t>
      </w:r>
    </w:p>
    <w:sectPr w:rsidR="00CC1C5E" w:rsidRPr="004421CA" w:rsidSect="00D27792">
      <w:type w:val="continuous"/>
      <w:pgSz w:w="11905" w:h="16837" w:code="9"/>
      <w:pgMar w:top="720" w:right="720" w:bottom="720" w:left="720" w:header="720" w:footer="720" w:gutter="0"/>
      <w:paperSrc w:first="4" w:other="4"/>
      <w:cols w:space="424"/>
      <w:docGrid w:linePitch="28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6931" w:rsidRDefault="006F6931" w:rsidP="00BD1CD1">
      <w:r>
        <w:separator/>
      </w:r>
    </w:p>
  </w:endnote>
  <w:endnote w:type="continuationSeparator" w:id="0">
    <w:p w:rsidR="006F6931" w:rsidRDefault="006F6931" w:rsidP="00BD1C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6931" w:rsidRDefault="006F6931" w:rsidP="00BD1CD1">
      <w:r>
        <w:separator/>
      </w:r>
    </w:p>
  </w:footnote>
  <w:footnote w:type="continuationSeparator" w:id="0">
    <w:p w:rsidR="006F6931" w:rsidRDefault="006F6931" w:rsidP="00BD1C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664FB"/>
    <w:multiLevelType w:val="hybridMultilevel"/>
    <w:tmpl w:val="E05CBA76"/>
    <w:lvl w:ilvl="0" w:tplc="EA02F224">
      <w:start w:val="1"/>
      <w:numFmt w:val="upperLetter"/>
      <w:lvlText w:val="%1-"/>
      <w:lvlJc w:val="left"/>
      <w:pPr>
        <w:ind w:left="360" w:hanging="360"/>
      </w:pPr>
      <w:rPr>
        <w:rFonts w:ascii="メイリオ" w:eastAsia="メイリオ" w:hAnsi="メイリオ" w:cs="メイリオ" w:hint="default"/>
        <w:color w:val="auto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/>
  <w:attachedTemplate r:id="rId1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507D5"/>
    <w:rsid w:val="00020C25"/>
    <w:rsid w:val="00021A58"/>
    <w:rsid w:val="000900BF"/>
    <w:rsid w:val="000A64FE"/>
    <w:rsid w:val="000C1294"/>
    <w:rsid w:val="000D4179"/>
    <w:rsid w:val="000D7557"/>
    <w:rsid w:val="000E11E4"/>
    <w:rsid w:val="000E7D7A"/>
    <w:rsid w:val="000F11B0"/>
    <w:rsid w:val="000F3083"/>
    <w:rsid w:val="0010524D"/>
    <w:rsid w:val="0010620C"/>
    <w:rsid w:val="00135208"/>
    <w:rsid w:val="001501B7"/>
    <w:rsid w:val="0015187C"/>
    <w:rsid w:val="001A067F"/>
    <w:rsid w:val="001A3176"/>
    <w:rsid w:val="001B48F8"/>
    <w:rsid w:val="001E4EA2"/>
    <w:rsid w:val="001F7FBD"/>
    <w:rsid w:val="00202754"/>
    <w:rsid w:val="00203AFE"/>
    <w:rsid w:val="002158DE"/>
    <w:rsid w:val="002322BD"/>
    <w:rsid w:val="00244002"/>
    <w:rsid w:val="002476C2"/>
    <w:rsid w:val="00271CC8"/>
    <w:rsid w:val="00281D0B"/>
    <w:rsid w:val="0029128C"/>
    <w:rsid w:val="002A0880"/>
    <w:rsid w:val="002A2F35"/>
    <w:rsid w:val="002B6A19"/>
    <w:rsid w:val="002B7834"/>
    <w:rsid w:val="002C4A6D"/>
    <w:rsid w:val="002D11E2"/>
    <w:rsid w:val="002F02FE"/>
    <w:rsid w:val="002F47CD"/>
    <w:rsid w:val="002F64CE"/>
    <w:rsid w:val="003024E4"/>
    <w:rsid w:val="0031643C"/>
    <w:rsid w:val="003408B5"/>
    <w:rsid w:val="0036298F"/>
    <w:rsid w:val="00363F6F"/>
    <w:rsid w:val="00397F96"/>
    <w:rsid w:val="00420065"/>
    <w:rsid w:val="0042224B"/>
    <w:rsid w:val="00425C8C"/>
    <w:rsid w:val="004421CA"/>
    <w:rsid w:val="0046100A"/>
    <w:rsid w:val="00475D7E"/>
    <w:rsid w:val="0048118E"/>
    <w:rsid w:val="004831EC"/>
    <w:rsid w:val="004A2798"/>
    <w:rsid w:val="004A317D"/>
    <w:rsid w:val="00515C31"/>
    <w:rsid w:val="00527FC5"/>
    <w:rsid w:val="005378BC"/>
    <w:rsid w:val="00581208"/>
    <w:rsid w:val="00587071"/>
    <w:rsid w:val="0059214D"/>
    <w:rsid w:val="005A524F"/>
    <w:rsid w:val="005F1C4D"/>
    <w:rsid w:val="005F37BC"/>
    <w:rsid w:val="00605D5B"/>
    <w:rsid w:val="0062759E"/>
    <w:rsid w:val="00627F54"/>
    <w:rsid w:val="00642EFA"/>
    <w:rsid w:val="0064415A"/>
    <w:rsid w:val="00657F25"/>
    <w:rsid w:val="00695BF4"/>
    <w:rsid w:val="006A3B0D"/>
    <w:rsid w:val="006B0BF7"/>
    <w:rsid w:val="006B58BE"/>
    <w:rsid w:val="006D25DE"/>
    <w:rsid w:val="006E1A24"/>
    <w:rsid w:val="006F6931"/>
    <w:rsid w:val="0071591F"/>
    <w:rsid w:val="007727D9"/>
    <w:rsid w:val="00774A7F"/>
    <w:rsid w:val="007C5C05"/>
    <w:rsid w:val="007D1CD5"/>
    <w:rsid w:val="007D4977"/>
    <w:rsid w:val="007F4C42"/>
    <w:rsid w:val="00806EFE"/>
    <w:rsid w:val="008144CC"/>
    <w:rsid w:val="00825AAE"/>
    <w:rsid w:val="00857672"/>
    <w:rsid w:val="00870AA3"/>
    <w:rsid w:val="00870B8D"/>
    <w:rsid w:val="008905D1"/>
    <w:rsid w:val="00890648"/>
    <w:rsid w:val="008925F0"/>
    <w:rsid w:val="00897FD9"/>
    <w:rsid w:val="008A3B98"/>
    <w:rsid w:val="008B1CA0"/>
    <w:rsid w:val="008C50F4"/>
    <w:rsid w:val="008F7959"/>
    <w:rsid w:val="0095057E"/>
    <w:rsid w:val="009559C9"/>
    <w:rsid w:val="00970C9A"/>
    <w:rsid w:val="009865F9"/>
    <w:rsid w:val="00991BF2"/>
    <w:rsid w:val="009A159F"/>
    <w:rsid w:val="009C72FB"/>
    <w:rsid w:val="00A03937"/>
    <w:rsid w:val="00A263A7"/>
    <w:rsid w:val="00A301CA"/>
    <w:rsid w:val="00A32F1F"/>
    <w:rsid w:val="00A35D7C"/>
    <w:rsid w:val="00A36F3E"/>
    <w:rsid w:val="00A40713"/>
    <w:rsid w:val="00A45130"/>
    <w:rsid w:val="00A469E8"/>
    <w:rsid w:val="00A551D9"/>
    <w:rsid w:val="00A6194C"/>
    <w:rsid w:val="00A71862"/>
    <w:rsid w:val="00A84A9E"/>
    <w:rsid w:val="00A97A6E"/>
    <w:rsid w:val="00AB536A"/>
    <w:rsid w:val="00AB7C5D"/>
    <w:rsid w:val="00AE52F3"/>
    <w:rsid w:val="00B01550"/>
    <w:rsid w:val="00B25613"/>
    <w:rsid w:val="00B30B95"/>
    <w:rsid w:val="00B4296E"/>
    <w:rsid w:val="00B50F61"/>
    <w:rsid w:val="00B6083A"/>
    <w:rsid w:val="00B626AF"/>
    <w:rsid w:val="00B84430"/>
    <w:rsid w:val="00BA014F"/>
    <w:rsid w:val="00BC3A83"/>
    <w:rsid w:val="00BC6716"/>
    <w:rsid w:val="00BD1CD1"/>
    <w:rsid w:val="00BF11A4"/>
    <w:rsid w:val="00C021E0"/>
    <w:rsid w:val="00C057AB"/>
    <w:rsid w:val="00C05A25"/>
    <w:rsid w:val="00C17BA9"/>
    <w:rsid w:val="00C274DE"/>
    <w:rsid w:val="00C455D4"/>
    <w:rsid w:val="00C56CCA"/>
    <w:rsid w:val="00C71BD5"/>
    <w:rsid w:val="00C76DC7"/>
    <w:rsid w:val="00CA76C1"/>
    <w:rsid w:val="00CC1C5E"/>
    <w:rsid w:val="00CC2575"/>
    <w:rsid w:val="00CC63DF"/>
    <w:rsid w:val="00CD3F30"/>
    <w:rsid w:val="00CF0AD2"/>
    <w:rsid w:val="00D12030"/>
    <w:rsid w:val="00D27792"/>
    <w:rsid w:val="00D34536"/>
    <w:rsid w:val="00D41FD9"/>
    <w:rsid w:val="00D46D46"/>
    <w:rsid w:val="00D515C8"/>
    <w:rsid w:val="00D66251"/>
    <w:rsid w:val="00D83E63"/>
    <w:rsid w:val="00E07730"/>
    <w:rsid w:val="00E543E4"/>
    <w:rsid w:val="00E763CE"/>
    <w:rsid w:val="00E83627"/>
    <w:rsid w:val="00EA0662"/>
    <w:rsid w:val="00EB2AC3"/>
    <w:rsid w:val="00EB42B2"/>
    <w:rsid w:val="00EC22E5"/>
    <w:rsid w:val="00EC4E78"/>
    <w:rsid w:val="00EC65AC"/>
    <w:rsid w:val="00ED0045"/>
    <w:rsid w:val="00ED6085"/>
    <w:rsid w:val="00ED6AB8"/>
    <w:rsid w:val="00EF7AD7"/>
    <w:rsid w:val="00F035F0"/>
    <w:rsid w:val="00F13188"/>
    <w:rsid w:val="00F261FE"/>
    <w:rsid w:val="00F4638B"/>
    <w:rsid w:val="00F507D5"/>
    <w:rsid w:val="00F60DFF"/>
    <w:rsid w:val="00F84721"/>
    <w:rsid w:val="00F92639"/>
    <w:rsid w:val="00FA5F51"/>
    <w:rsid w:val="00FB6D6E"/>
    <w:rsid w:val="00FF5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fc,#ffffe7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4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01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52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A524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D1CD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D1CD1"/>
  </w:style>
  <w:style w:type="paragraph" w:styleId="a8">
    <w:name w:val="footer"/>
    <w:basedOn w:val="a"/>
    <w:link w:val="a9"/>
    <w:uiPriority w:val="99"/>
    <w:unhideWhenUsed/>
    <w:rsid w:val="00BD1CD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D1CD1"/>
  </w:style>
  <w:style w:type="paragraph" w:styleId="aa">
    <w:name w:val="List Paragraph"/>
    <w:basedOn w:val="a"/>
    <w:uiPriority w:val="34"/>
    <w:qFormat/>
    <w:rsid w:val="00657F25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B8443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b">
    <w:name w:val="Date"/>
    <w:basedOn w:val="a"/>
    <w:next w:val="a"/>
    <w:link w:val="ac"/>
    <w:uiPriority w:val="99"/>
    <w:semiHidden/>
    <w:unhideWhenUsed/>
    <w:rsid w:val="009559C9"/>
  </w:style>
  <w:style w:type="character" w:customStyle="1" w:styleId="ac">
    <w:name w:val="日付 (文字)"/>
    <w:basedOn w:val="a0"/>
    <w:link w:val="ab"/>
    <w:uiPriority w:val="99"/>
    <w:semiHidden/>
    <w:rsid w:val="009559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327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59709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4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656694">
                      <w:marLeft w:val="0"/>
                      <w:marRight w:val="0"/>
                      <w:marTop w:val="210"/>
                      <w:marBottom w:val="210"/>
                      <w:divBdr>
                        <w:top w:val="single" w:sz="6" w:space="11" w:color="E5E5E5"/>
                        <w:left w:val="single" w:sz="6" w:space="11" w:color="E5E5E5"/>
                        <w:bottom w:val="single" w:sz="6" w:space="22" w:color="E5E5E5"/>
                        <w:right w:val="single" w:sz="6" w:space="11" w:color="E5E5E5"/>
                      </w:divBdr>
                      <w:divsChild>
                        <w:div w:id="163803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978583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443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microsoft.com/office/2007/relationships/diagramDrawing" Target="diagrams/drawing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diagramData" Target="diagrams/data2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25" Type="http://schemas.microsoft.com/office/2007/relationships/diagramDrawing" Target="diagrams/drawing2.xml"/><Relationship Id="rId2" Type="http://schemas.openxmlformats.org/officeDocument/2006/relationships/numbering" Target="numbering.xml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diagramColors" Target="diagrams/colors2.xml"/><Relationship Id="rId5" Type="http://schemas.openxmlformats.org/officeDocument/2006/relationships/webSettings" Target="webSettings.xml"/><Relationship Id="rId23" Type="http://schemas.openxmlformats.org/officeDocument/2006/relationships/diagramQuickStyle" Target="diagrams/quickStyle2.xml"/><Relationship Id="rId10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3.png"/><Relationship Id="rId22" Type="http://schemas.openxmlformats.org/officeDocument/2006/relationships/diagramLayout" Target="diagrams/layout2.xm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22341_chonaikai_kaiho.dotx" TargetMode="Externa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4EC9668-3E92-45F3-940C-521FDDF5647F}" type="doc">
      <dgm:prSet loTypeId="urn:microsoft.com/office/officeart/2008/layout/PictureGrid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5E29AC3B-B1AE-42E2-B2C4-E775B157FDDE}">
      <dgm:prSet phldrT="[テキスト]"/>
      <dgm:spPr/>
      <dgm:t>
        <a:bodyPr/>
        <a:lstStyle/>
        <a:p>
          <a:r>
            <a:rPr kumimoji="1" lang="ja-JP" altLang="en-US"/>
            <a:t>　</a:t>
          </a:r>
        </a:p>
      </dgm:t>
    </dgm:pt>
    <dgm:pt modelId="{9540A286-E562-4AA5-9A06-90EBCF231B49}" type="sibTrans" cxnId="{92C13F0A-0129-43FB-A58F-0C7C3BBC7CC3}">
      <dgm:prSet/>
      <dgm:spPr/>
      <dgm:t>
        <a:bodyPr/>
        <a:lstStyle/>
        <a:p>
          <a:endParaRPr kumimoji="1" lang="ja-JP" altLang="en-US"/>
        </a:p>
      </dgm:t>
    </dgm:pt>
    <dgm:pt modelId="{D511E0C5-4A7E-4CD9-A6EF-5C817EAA280F}" type="parTrans" cxnId="{92C13F0A-0129-43FB-A58F-0C7C3BBC7CC3}">
      <dgm:prSet/>
      <dgm:spPr/>
      <dgm:t>
        <a:bodyPr/>
        <a:lstStyle/>
        <a:p>
          <a:endParaRPr kumimoji="1" lang="ja-JP" altLang="en-US"/>
        </a:p>
      </dgm:t>
    </dgm:pt>
    <dgm:pt modelId="{67043A8E-A39E-4E86-A87E-83137FC6ED77}" type="pres">
      <dgm:prSet presAssocID="{E4EC9668-3E92-45F3-940C-521FDDF5647F}" presName="Name0" presStyleCnt="0">
        <dgm:presLayoutVars>
          <dgm:dir/>
        </dgm:presLayoutVars>
      </dgm:prSet>
      <dgm:spPr/>
      <dgm:t>
        <a:bodyPr/>
        <a:lstStyle/>
        <a:p>
          <a:endParaRPr kumimoji="1" lang="ja-JP" altLang="en-US"/>
        </a:p>
      </dgm:t>
    </dgm:pt>
    <dgm:pt modelId="{BB3E3F1C-B3E6-4EA9-9F41-03ADBFBAA705}" type="pres">
      <dgm:prSet presAssocID="{5E29AC3B-B1AE-42E2-B2C4-E775B157FDDE}" presName="composite" presStyleCnt="0"/>
      <dgm:spPr/>
    </dgm:pt>
    <dgm:pt modelId="{48816590-673E-4F5C-B685-8E1C9C810821}" type="pres">
      <dgm:prSet presAssocID="{5E29AC3B-B1AE-42E2-B2C4-E775B157FDDE}" presName="rect2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7F4B23FA-3793-4963-81EB-C571CCBAED18}" type="pres">
      <dgm:prSet presAssocID="{5E29AC3B-B1AE-42E2-B2C4-E775B157FDDE}" presName="rect1" presStyleLbl="alignImgPlace1" presStyleIdx="0" presStyleCnt="1" custScaleX="221741" custScaleY="179876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kumimoji="1" lang="ja-JP" altLang="en-US"/>
        </a:p>
      </dgm:t>
    </dgm:pt>
  </dgm:ptLst>
  <dgm:cxnLst>
    <dgm:cxn modelId="{CCBF4935-7A76-4197-8D1C-38093A6D2BCF}" type="presOf" srcId="{E4EC9668-3E92-45F3-940C-521FDDF5647F}" destId="{67043A8E-A39E-4E86-A87E-83137FC6ED77}" srcOrd="0" destOrd="0" presId="urn:microsoft.com/office/officeart/2008/layout/PictureGrid"/>
    <dgm:cxn modelId="{92C13F0A-0129-43FB-A58F-0C7C3BBC7CC3}" srcId="{E4EC9668-3E92-45F3-940C-521FDDF5647F}" destId="{5E29AC3B-B1AE-42E2-B2C4-E775B157FDDE}" srcOrd="0" destOrd="0" parTransId="{D511E0C5-4A7E-4CD9-A6EF-5C817EAA280F}" sibTransId="{9540A286-E562-4AA5-9A06-90EBCF231B49}"/>
    <dgm:cxn modelId="{7AA9E832-01DC-4BFA-B7F5-45F75B85014F}" type="presOf" srcId="{5E29AC3B-B1AE-42E2-B2C4-E775B157FDDE}" destId="{48816590-673E-4F5C-B685-8E1C9C810821}" srcOrd="0" destOrd="0" presId="urn:microsoft.com/office/officeart/2008/layout/PictureGrid"/>
    <dgm:cxn modelId="{5268EB6D-07DA-495F-8358-95EF581F3C4C}" type="presParOf" srcId="{67043A8E-A39E-4E86-A87E-83137FC6ED77}" destId="{BB3E3F1C-B3E6-4EA9-9F41-03ADBFBAA705}" srcOrd="0" destOrd="0" presId="urn:microsoft.com/office/officeart/2008/layout/PictureGrid"/>
    <dgm:cxn modelId="{DCD46EFE-056F-4EB4-BC3E-011A07CA3C42}" type="presParOf" srcId="{BB3E3F1C-B3E6-4EA9-9F41-03ADBFBAA705}" destId="{48816590-673E-4F5C-B685-8E1C9C810821}" srcOrd="0" destOrd="0" presId="urn:microsoft.com/office/officeart/2008/layout/PictureGrid"/>
    <dgm:cxn modelId="{C9C68032-1B47-4D1E-8D3D-95AD68273923}" type="presParOf" srcId="{BB3E3F1C-B3E6-4EA9-9F41-03ADBFBAA705}" destId="{7F4B23FA-3793-4963-81EB-C571CCBAED18}" srcOrd="1" destOrd="0" presId="urn:microsoft.com/office/officeart/2008/layout/PictureGrid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4EC9668-3E92-45F3-940C-521FDDF5647F}" type="doc">
      <dgm:prSet loTypeId="urn:microsoft.com/office/officeart/2008/layout/PictureGrid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5E29AC3B-B1AE-42E2-B2C4-E775B157FDDE}">
      <dgm:prSet phldrT="[テキスト]"/>
      <dgm:spPr/>
      <dgm:t>
        <a:bodyPr/>
        <a:lstStyle/>
        <a:p>
          <a:r>
            <a:rPr kumimoji="1" lang="ja-JP" altLang="en-US"/>
            <a:t>　</a:t>
          </a:r>
        </a:p>
      </dgm:t>
    </dgm:pt>
    <dgm:pt modelId="{9540A286-E562-4AA5-9A06-90EBCF231B49}" type="sibTrans" cxnId="{92C13F0A-0129-43FB-A58F-0C7C3BBC7CC3}">
      <dgm:prSet/>
      <dgm:spPr/>
      <dgm:t>
        <a:bodyPr/>
        <a:lstStyle/>
        <a:p>
          <a:endParaRPr kumimoji="1" lang="ja-JP" altLang="en-US"/>
        </a:p>
      </dgm:t>
    </dgm:pt>
    <dgm:pt modelId="{D511E0C5-4A7E-4CD9-A6EF-5C817EAA280F}" type="parTrans" cxnId="{92C13F0A-0129-43FB-A58F-0C7C3BBC7CC3}">
      <dgm:prSet/>
      <dgm:spPr/>
      <dgm:t>
        <a:bodyPr/>
        <a:lstStyle/>
        <a:p>
          <a:endParaRPr kumimoji="1" lang="ja-JP" altLang="en-US"/>
        </a:p>
      </dgm:t>
    </dgm:pt>
    <dgm:pt modelId="{67043A8E-A39E-4E86-A87E-83137FC6ED77}" type="pres">
      <dgm:prSet presAssocID="{E4EC9668-3E92-45F3-940C-521FDDF5647F}" presName="Name0" presStyleCnt="0">
        <dgm:presLayoutVars>
          <dgm:dir/>
        </dgm:presLayoutVars>
      </dgm:prSet>
      <dgm:spPr/>
      <dgm:t>
        <a:bodyPr/>
        <a:lstStyle/>
        <a:p>
          <a:endParaRPr kumimoji="1" lang="ja-JP" altLang="en-US"/>
        </a:p>
      </dgm:t>
    </dgm:pt>
    <dgm:pt modelId="{BB3E3F1C-B3E6-4EA9-9F41-03ADBFBAA705}" type="pres">
      <dgm:prSet presAssocID="{5E29AC3B-B1AE-42E2-B2C4-E775B157FDDE}" presName="composite" presStyleCnt="0"/>
      <dgm:spPr/>
    </dgm:pt>
    <dgm:pt modelId="{48816590-673E-4F5C-B685-8E1C9C810821}" type="pres">
      <dgm:prSet presAssocID="{5E29AC3B-B1AE-42E2-B2C4-E775B157FDDE}" presName="rect2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7F4B23FA-3793-4963-81EB-C571CCBAED18}" type="pres">
      <dgm:prSet presAssocID="{5E29AC3B-B1AE-42E2-B2C4-E775B157FDDE}" presName="rect1" presStyleLbl="alignImgPlace1" presStyleIdx="0" presStyleCnt="1" custScaleX="221741" custScaleY="159200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kumimoji="1" lang="ja-JP" altLang="en-US"/>
        </a:p>
      </dgm:t>
    </dgm:pt>
  </dgm:ptLst>
  <dgm:cxnLst>
    <dgm:cxn modelId="{3EFDB8A0-5C2D-49AA-A80E-E9FB9E9C7029}" type="presOf" srcId="{E4EC9668-3E92-45F3-940C-521FDDF5647F}" destId="{67043A8E-A39E-4E86-A87E-83137FC6ED77}" srcOrd="0" destOrd="0" presId="urn:microsoft.com/office/officeart/2008/layout/PictureGrid"/>
    <dgm:cxn modelId="{37170729-E6BC-4BF5-9B90-07C7082296BD}" type="presOf" srcId="{5E29AC3B-B1AE-42E2-B2C4-E775B157FDDE}" destId="{48816590-673E-4F5C-B685-8E1C9C810821}" srcOrd="0" destOrd="0" presId="urn:microsoft.com/office/officeart/2008/layout/PictureGrid"/>
    <dgm:cxn modelId="{92C13F0A-0129-43FB-A58F-0C7C3BBC7CC3}" srcId="{E4EC9668-3E92-45F3-940C-521FDDF5647F}" destId="{5E29AC3B-B1AE-42E2-B2C4-E775B157FDDE}" srcOrd="0" destOrd="0" parTransId="{D511E0C5-4A7E-4CD9-A6EF-5C817EAA280F}" sibTransId="{9540A286-E562-4AA5-9A06-90EBCF231B49}"/>
    <dgm:cxn modelId="{1790989A-1731-48E6-835D-F24B2BEC6262}" type="presParOf" srcId="{67043A8E-A39E-4E86-A87E-83137FC6ED77}" destId="{BB3E3F1C-B3E6-4EA9-9F41-03ADBFBAA705}" srcOrd="0" destOrd="0" presId="urn:microsoft.com/office/officeart/2008/layout/PictureGrid"/>
    <dgm:cxn modelId="{C5BF8723-B595-48E3-983B-D6F11D18D41A}" type="presParOf" srcId="{BB3E3F1C-B3E6-4EA9-9F41-03ADBFBAA705}" destId="{48816590-673E-4F5C-B685-8E1C9C810821}" srcOrd="0" destOrd="0" presId="urn:microsoft.com/office/officeart/2008/layout/PictureGrid"/>
    <dgm:cxn modelId="{9C2EE503-739E-4F27-AA87-16C654275971}" type="presParOf" srcId="{BB3E3F1C-B3E6-4EA9-9F41-03ADBFBAA705}" destId="{7F4B23FA-3793-4963-81EB-C571CCBAED18}" srcOrd="1" destOrd="0" presId="urn:microsoft.com/office/officeart/2008/layout/PictureGrid"/>
  </dgm:cxnLst>
  <dgm:bg/>
  <dgm:whole/>
  <dgm:extLst>
    <a:ext uri="http://schemas.microsoft.com/office/drawing/2008/diagram">
      <dsp:dataModelExt xmlns:dsp="http://schemas.microsoft.com/office/drawing/2008/diagram" xmlns="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8816590-673E-4F5C-B685-8E1C9C810821}">
      <dsp:nvSpPr>
        <dsp:cNvPr id="0" name=""/>
        <dsp:cNvSpPr/>
      </dsp:nvSpPr>
      <dsp:spPr>
        <a:xfrm>
          <a:off x="696825" y="320319"/>
          <a:ext cx="1144444" cy="1716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34290" rIns="34290" bIns="0" numCol="1" spcCol="1270" anchor="b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900" kern="1200"/>
            <a:t>　</a:t>
          </a:r>
        </a:p>
      </dsp:txBody>
      <dsp:txXfrm>
        <a:off x="696825" y="320319"/>
        <a:ext cx="1144444" cy="171666"/>
      </dsp:txXfrm>
    </dsp:sp>
    <dsp:sp modelId="{7F4B23FA-3793-4963-81EB-C571CCBAED18}">
      <dsp:nvSpPr>
        <dsp:cNvPr id="0" name=""/>
        <dsp:cNvSpPr/>
      </dsp:nvSpPr>
      <dsp:spPr>
        <a:xfrm>
          <a:off x="196" y="68942"/>
          <a:ext cx="2537701" cy="2058580"/>
        </a:xfrm>
        <a:prstGeom prst="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8816590-673E-4F5C-B685-8E1C9C810821}">
      <dsp:nvSpPr>
        <dsp:cNvPr id="0" name=""/>
        <dsp:cNvSpPr/>
      </dsp:nvSpPr>
      <dsp:spPr>
        <a:xfrm>
          <a:off x="663479" y="153821"/>
          <a:ext cx="1088580" cy="1632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30480" rIns="30480" bIns="0" numCol="1" spcCol="1270" anchor="b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800" kern="1200"/>
            <a:t>　</a:t>
          </a:r>
        </a:p>
      </dsp:txBody>
      <dsp:txXfrm>
        <a:off x="663479" y="153821"/>
        <a:ext cx="1088580" cy="163287"/>
      </dsp:txXfrm>
    </dsp:sp>
    <dsp:sp modelId="{7F4B23FA-3793-4963-81EB-C571CCBAED18}">
      <dsp:nvSpPr>
        <dsp:cNvPr id="0" name=""/>
        <dsp:cNvSpPr/>
      </dsp:nvSpPr>
      <dsp:spPr>
        <a:xfrm>
          <a:off x="855" y="27252"/>
          <a:ext cx="2413829" cy="1733019"/>
        </a:xfrm>
        <a:prstGeom prst="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</dgm:varLst>
    <dgm:choose name="Name1">
      <dgm:if name="Name2" axis="ch" ptType="node" func="cnt" op="lte" val="4">
        <dgm:choose name="Name3">
          <dgm:if name="Name4" func="var" arg="dir" op="equ" val="norm">
            <dgm:alg type="snake">
              <dgm:param type="off" val="ctr"/>
              <dgm:param type="bkpt" val="fixed"/>
              <dgm:param type="bkPtFixedVal" val="2"/>
            </dgm:alg>
          </dgm:if>
          <dgm:else name="Name5">
            <dgm:alg type="snake">
              <dgm:param type="off" val="ctr"/>
              <dgm:param type="grDir" val="tR"/>
              <dgm:param type="bkpt" val="fixed"/>
              <dgm:param type="bkPtFixedVal" val="2"/>
            </dgm:alg>
          </dgm:else>
        </dgm:choose>
      </dgm:if>
      <dgm:else name="Name6">
        <dgm:choose name="Name7">
          <dgm:if name="Name8" axis="ch" ptType="node" func="cnt" op="lte" val="9">
            <dgm:choose name="Name9">
              <dgm:if name="Name10" func="var" arg="dir" op="equ" val="norm">
                <dgm:alg type="snake">
                  <dgm:param type="off" val="ctr"/>
                  <dgm:param type="bkpt" val="fixed"/>
                  <dgm:param type="bkPtFixedVal" val="3"/>
                </dgm:alg>
              </dgm:if>
              <dgm:else name="Name11">
                <dgm:alg type="snake">
                  <dgm:param type="off" val="ctr"/>
                  <dgm:param type="grDir" val="tR"/>
                  <dgm:param type="bkpt" val="fixed"/>
                  <dgm:param type="bkPtFixedVal" val="3"/>
                </dgm:alg>
              </dgm:else>
            </dgm:choose>
          </dgm:if>
          <dgm:else name="Name12">
            <dgm:choose name="Name13">
              <dgm:if name="Name14" axis="ch" ptType="node" func="cnt" op="lte" val="16">
                <dgm:choose name="Name15">
                  <dgm:if name="Name16" func="var" arg="dir" op="equ" val="norm">
                    <dgm:alg type="snake">
                      <dgm:param type="off" val="ctr"/>
                      <dgm:param type="bkpt" val="fixed"/>
                      <dgm:param type="bkPtFixedVal" val="4"/>
                    </dgm:alg>
                  </dgm:if>
                  <dgm:else name="Name17">
                    <dgm:alg type="snake">
                      <dgm:param type="off" val="ctr"/>
                      <dgm:param type="grDir" val="tR"/>
                      <dgm:param type="bkpt" val="fixed"/>
                      <dgm:param type="bkPtFixedVal" val="4"/>
                    </dgm:alg>
                  </dgm:else>
                </dgm:choose>
              </dgm:if>
              <dgm:else name="Name18">
                <dgm:choose name="Name19">
                  <dgm:if name="Name20" axis="ch" ptType="node" func="cnt" op="lte" val="25">
                    <dgm:choose name="Name21">
                      <dgm:if name="Name22" func="var" arg="dir" op="equ" val="norm">
                        <dgm:alg type="snake">
                          <dgm:param type="off" val="ctr"/>
                          <dgm:param type="bkpt" val="fixed"/>
                          <dgm:param type="bkPtFixedVal" val="5"/>
                        </dgm:alg>
                      </dgm:if>
                      <dgm:else name="Name23">
                        <dgm:alg type="snake">
                          <dgm:param type="off" val="ctr"/>
                          <dgm:param type="grDir" val="tR"/>
                          <dgm:param type="bkpt" val="fixed"/>
                          <dgm:param type="bkPtFixedVal" val="5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off" val="ctr"/>
                          <dgm:param type="grDir" val="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stBulletLvl" val="3"/>
            <dgm:param type="parTxLTRAlign" val="l"/>
            <dgm:param type="parTxRTLAlign" val="r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</dgm:varLst>
    <dgm:choose name="Name1">
      <dgm:if name="Name2" axis="ch" ptType="node" func="cnt" op="lte" val="4">
        <dgm:choose name="Name3">
          <dgm:if name="Name4" func="var" arg="dir" op="equ" val="norm">
            <dgm:alg type="snake">
              <dgm:param type="off" val="ctr"/>
              <dgm:param type="bkpt" val="fixed"/>
              <dgm:param type="bkPtFixedVal" val="2"/>
            </dgm:alg>
          </dgm:if>
          <dgm:else name="Name5">
            <dgm:alg type="snake">
              <dgm:param type="off" val="ctr"/>
              <dgm:param type="grDir" val="tR"/>
              <dgm:param type="bkpt" val="fixed"/>
              <dgm:param type="bkPtFixedVal" val="2"/>
            </dgm:alg>
          </dgm:else>
        </dgm:choose>
      </dgm:if>
      <dgm:else name="Name6">
        <dgm:choose name="Name7">
          <dgm:if name="Name8" axis="ch" ptType="node" func="cnt" op="lte" val="9">
            <dgm:choose name="Name9">
              <dgm:if name="Name10" func="var" arg="dir" op="equ" val="norm">
                <dgm:alg type="snake">
                  <dgm:param type="off" val="ctr"/>
                  <dgm:param type="bkpt" val="fixed"/>
                  <dgm:param type="bkPtFixedVal" val="3"/>
                </dgm:alg>
              </dgm:if>
              <dgm:else name="Name11">
                <dgm:alg type="snake">
                  <dgm:param type="off" val="ctr"/>
                  <dgm:param type="grDir" val="tR"/>
                  <dgm:param type="bkpt" val="fixed"/>
                  <dgm:param type="bkPtFixedVal" val="3"/>
                </dgm:alg>
              </dgm:else>
            </dgm:choose>
          </dgm:if>
          <dgm:else name="Name12">
            <dgm:choose name="Name13">
              <dgm:if name="Name14" axis="ch" ptType="node" func="cnt" op="lte" val="16">
                <dgm:choose name="Name15">
                  <dgm:if name="Name16" func="var" arg="dir" op="equ" val="norm">
                    <dgm:alg type="snake">
                      <dgm:param type="off" val="ctr"/>
                      <dgm:param type="bkpt" val="fixed"/>
                      <dgm:param type="bkPtFixedVal" val="4"/>
                    </dgm:alg>
                  </dgm:if>
                  <dgm:else name="Name17">
                    <dgm:alg type="snake">
                      <dgm:param type="off" val="ctr"/>
                      <dgm:param type="grDir" val="tR"/>
                      <dgm:param type="bkpt" val="fixed"/>
                      <dgm:param type="bkPtFixedVal" val="4"/>
                    </dgm:alg>
                  </dgm:else>
                </dgm:choose>
              </dgm:if>
              <dgm:else name="Name18">
                <dgm:choose name="Name19">
                  <dgm:if name="Name20" axis="ch" ptType="node" func="cnt" op="lte" val="25">
                    <dgm:choose name="Name21">
                      <dgm:if name="Name22" func="var" arg="dir" op="equ" val="norm">
                        <dgm:alg type="snake">
                          <dgm:param type="off" val="ctr"/>
                          <dgm:param type="bkpt" val="fixed"/>
                          <dgm:param type="bkPtFixedVal" val="5"/>
                        </dgm:alg>
                      </dgm:if>
                      <dgm:else name="Name23">
                        <dgm:alg type="snake">
                          <dgm:param type="off" val="ctr"/>
                          <dgm:param type="grDir" val="tR"/>
                          <dgm:param type="bkpt" val="fixed"/>
                          <dgm:param type="bkPtFixedVal" val="5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off" val="ctr"/>
                          <dgm:param type="grDir" val="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stBulletLvl" val="3"/>
            <dgm:param type="parTxLTRAlign" val="l"/>
            <dgm:param type="parTxRTLAlign" val="r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EFAC5-9CBC-49D5-BF94-0CFB6EB0F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22341_chonaikai_kaiho</Template>
  <TotalTime>193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2011-08-05T07:27:00Z</cp:lastPrinted>
  <dcterms:created xsi:type="dcterms:W3CDTF">2023-06-14T03:21:00Z</dcterms:created>
  <dcterms:modified xsi:type="dcterms:W3CDTF">2023-06-14T06:34:00Z</dcterms:modified>
</cp:coreProperties>
</file>